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B3" w:rsidRDefault="001C2AB3" w:rsidP="007A3CA3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>Сердинская Юлия Михайловна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Должность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заведующей по АХР</w:t>
      </w:r>
    </w:p>
    <w:p w:rsidR="001C2AB3" w:rsidRDefault="001C2AB3" w:rsidP="006651EE">
      <w:pPr>
        <w:pStyle w:val="NoSpacing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Телефон:</w:t>
      </w:r>
      <w:r w:rsidRPr="006651EE">
        <w:rPr>
          <w:rFonts w:ascii="Times New Roman" w:hAnsi="Times New Roman"/>
          <w:sz w:val="28"/>
        </w:rPr>
        <w:t xml:space="preserve"> </w:t>
      </w:r>
      <w:r w:rsidRPr="000E3112">
        <w:rPr>
          <w:rFonts w:ascii="Times New Roman" w:hAnsi="Times New Roman"/>
          <w:color w:val="000000"/>
          <w:sz w:val="28"/>
          <w:szCs w:val="28"/>
        </w:rPr>
        <w:t>+7(843)-5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0E3112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74</w:t>
      </w:r>
      <w:r w:rsidRPr="000E3112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84</w:t>
      </w:r>
      <w:r w:rsidRPr="006651EE">
        <w:rPr>
          <w:rFonts w:ascii="Times New Roman" w:hAnsi="Times New Roman"/>
          <w:b/>
          <w:sz w:val="28"/>
        </w:rPr>
        <w:t xml:space="preserve"> </w:t>
      </w:r>
    </w:p>
    <w:p w:rsidR="001C2AB3" w:rsidRDefault="001C2AB3" w:rsidP="006651EE">
      <w:pPr>
        <w:pStyle w:val="NoSpacing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6651EE">
        <w:rPr>
          <w:rFonts w:ascii="Times New Roman" w:hAnsi="Times New Roman"/>
          <w:b/>
          <w:sz w:val="28"/>
        </w:rPr>
        <w:t>Эл.почта:</w:t>
      </w:r>
      <w:r w:rsidRPr="006651EE">
        <w:rPr>
          <w:rFonts w:ascii="Times New Roman" w:hAnsi="Times New Roman"/>
          <w:sz w:val="28"/>
        </w:rPr>
        <w:t xml:space="preserve"> </w:t>
      </w:r>
      <w:hyperlink r:id="rId4" w:history="1">
        <w:r w:rsidRPr="004D5F30">
          <w:rPr>
            <w:rStyle w:val="Hyperlink"/>
            <w:rFonts w:ascii="Times New Roman" w:hAnsi="Times New Roman"/>
            <w:sz w:val="28"/>
            <w:szCs w:val="28"/>
            <w:lang w:val="en-US"/>
          </w:rPr>
          <w:t>detsad</w:t>
        </w:r>
        <w:r w:rsidRPr="00167F43">
          <w:rPr>
            <w:rStyle w:val="Hyperlink"/>
            <w:rFonts w:ascii="Times New Roman" w:hAnsi="Times New Roman"/>
            <w:sz w:val="28"/>
            <w:szCs w:val="28"/>
          </w:rPr>
          <w:t>404</w:t>
        </w:r>
        <w:r w:rsidRPr="004D5F30">
          <w:rPr>
            <w:rStyle w:val="Hyperlink"/>
            <w:rFonts w:ascii="Times New Roman" w:hAnsi="Times New Roman"/>
            <w:sz w:val="28"/>
            <w:szCs w:val="28"/>
          </w:rPr>
          <w:t>@</w:t>
        </w:r>
        <w:r w:rsidRPr="004D5F30">
          <w:rPr>
            <w:rStyle w:val="Hyperlink"/>
            <w:rFonts w:ascii="Times New Roman" w:hAnsi="Times New Roman"/>
            <w:sz w:val="28"/>
            <w:szCs w:val="28"/>
            <w:lang w:val="en-US"/>
          </w:rPr>
          <w:t>mail</w:t>
        </w:r>
        <w:r w:rsidRPr="004D5F30">
          <w:rPr>
            <w:rStyle w:val="Hyperlink"/>
            <w:rFonts w:ascii="Times New Roman" w:hAnsi="Times New Roman"/>
            <w:sz w:val="28"/>
            <w:szCs w:val="28"/>
          </w:rPr>
          <w:t>.ru</w:t>
        </w:r>
      </w:hyperlink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Ученая степень</w:t>
      </w:r>
      <w:r w:rsidRPr="006651EE">
        <w:rPr>
          <w:rFonts w:ascii="Times New Roman" w:hAnsi="Times New Roman"/>
          <w:sz w:val="28"/>
        </w:rPr>
        <w:t xml:space="preserve">   нет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Ученое звание</w:t>
      </w:r>
      <w:r w:rsidRPr="006651EE">
        <w:rPr>
          <w:rFonts w:ascii="Times New Roman" w:hAnsi="Times New Roman"/>
          <w:sz w:val="28"/>
        </w:rPr>
        <w:t xml:space="preserve">  нет</w:t>
      </w:r>
    </w:p>
    <w:p w:rsidR="001C2AB3" w:rsidRDefault="001C2AB3" w:rsidP="006651EE">
      <w:pPr>
        <w:pStyle w:val="NoSpacing"/>
        <w:spacing w:line="276" w:lineRule="auto"/>
        <w:rPr>
          <w:rFonts w:ascii="Times New Roman" w:hAnsi="Times New Roman"/>
          <w:b/>
          <w:sz w:val="28"/>
        </w:rPr>
      </w:pP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Повышение квалификации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Год:</w:t>
      </w:r>
      <w:r w:rsidRPr="006651EE">
        <w:rPr>
          <w:rFonts w:ascii="Times New Roman" w:hAnsi="Times New Roman"/>
          <w:sz w:val="28"/>
        </w:rPr>
        <w:t xml:space="preserve"> 2019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Тема/проблема повышения квалификации: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167F43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 xml:space="preserve"> «Контрактная система в сфере закупок товаров, работ, услуг для обеспечения государственных и муниципальных нужд» (108 часов)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Обучающая организация: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>ГУП РТ «Центр развития закупок Республики Татарстан»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>Профессиональная переподготовка</w:t>
      </w:r>
    </w:p>
    <w:p w:rsidR="001C2AB3" w:rsidRDefault="001C2AB3" w:rsidP="006651EE">
      <w:pPr>
        <w:pStyle w:val="NoSpacing"/>
        <w:spacing w:line="276" w:lineRule="auto"/>
        <w:rPr>
          <w:rStyle w:val="Strong"/>
          <w:rFonts w:ascii="Times New Roman" w:hAnsi="Times New Roman"/>
          <w:sz w:val="28"/>
        </w:rPr>
      </w:pP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Направление переподготовки: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167F43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>201</w:t>
      </w:r>
      <w:r w:rsidRPr="002C6212">
        <w:rPr>
          <w:rFonts w:ascii="Times New Roman" w:hAnsi="Times New Roman"/>
          <w:sz w:val="28"/>
        </w:rPr>
        <w:t>9</w:t>
      </w:r>
      <w:r w:rsidRPr="006651EE">
        <w:rPr>
          <w:rFonts w:ascii="Times New Roman" w:hAnsi="Times New Roman"/>
          <w:sz w:val="28"/>
        </w:rPr>
        <w:t xml:space="preserve"> год - курс "ГО и ЧС «Руководители занятий по ГО и защите от ЧС организаций" (72 часа)</w:t>
      </w:r>
    </w:p>
    <w:p w:rsidR="001C2AB3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1459C5">
        <w:rPr>
          <w:rFonts w:ascii="Times New Roman" w:hAnsi="Times New Roman"/>
          <w:sz w:val="28"/>
        </w:rPr>
        <w:t xml:space="preserve">2019 год - курс </w:t>
      </w:r>
      <w:r>
        <w:rPr>
          <w:rFonts w:ascii="Times New Roman" w:hAnsi="Times New Roman"/>
          <w:sz w:val="28"/>
        </w:rPr>
        <w:t>«Обучение работодателей и работников вопросам охраны труда»</w:t>
      </w:r>
      <w:r w:rsidRPr="001459C5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40</w:t>
      </w:r>
      <w:r w:rsidRPr="001459C5">
        <w:rPr>
          <w:rFonts w:ascii="Times New Roman" w:hAnsi="Times New Roman"/>
          <w:sz w:val="28"/>
        </w:rPr>
        <w:t xml:space="preserve"> часа)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br/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b/>
          <w:sz w:val="28"/>
        </w:rPr>
      </w:pPr>
      <w:r w:rsidRPr="006651EE">
        <w:rPr>
          <w:rFonts w:ascii="Times New Roman" w:hAnsi="Times New Roman"/>
          <w:b/>
          <w:sz w:val="28"/>
        </w:rPr>
        <w:t>Карьера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Уровень профессионального образования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Fonts w:ascii="Times New Roman" w:hAnsi="Times New Roman"/>
          <w:sz w:val="28"/>
        </w:rPr>
        <w:t>высшее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Специализация (по диплому):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Style w:val="Strong"/>
          <w:rFonts w:ascii="Times New Roman" w:hAnsi="Times New Roman"/>
          <w:b w:val="0"/>
          <w:sz w:val="28"/>
        </w:rPr>
      </w:pPr>
      <w:r>
        <w:rPr>
          <w:rStyle w:val="Strong"/>
          <w:rFonts w:ascii="Times New Roman" w:hAnsi="Times New Roman"/>
          <w:b w:val="0"/>
          <w:sz w:val="28"/>
        </w:rPr>
        <w:t>Менеджмент государственных и муниципальных учреждений</w:t>
      </w:r>
      <w:bookmarkStart w:id="0" w:name="_GoBack"/>
      <w:bookmarkEnd w:id="0"/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Общий стаж: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 лет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 w:rsidRPr="006651EE">
        <w:rPr>
          <w:rStyle w:val="Strong"/>
          <w:rFonts w:ascii="Times New Roman" w:hAnsi="Times New Roman"/>
          <w:sz w:val="28"/>
        </w:rPr>
        <w:t>Стаж в данной должности:</w:t>
      </w:r>
      <w:r w:rsidRPr="006651EE">
        <w:rPr>
          <w:rFonts w:ascii="Times New Roman" w:hAnsi="Times New Roman"/>
          <w:sz w:val="28"/>
        </w:rPr>
        <w:t xml:space="preserve"> </w:t>
      </w:r>
    </w:p>
    <w:p w:rsidR="001C2AB3" w:rsidRPr="006651EE" w:rsidRDefault="001C2AB3" w:rsidP="006651EE">
      <w:pPr>
        <w:pStyle w:val="NoSpacing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года</w:t>
      </w:r>
    </w:p>
    <w:p w:rsidR="001C2AB3" w:rsidRPr="007A3CA3" w:rsidRDefault="001C2AB3">
      <w:pPr>
        <w:rPr>
          <w:rFonts w:ascii="Times New Roman" w:hAnsi="Times New Roman"/>
        </w:rPr>
      </w:pPr>
    </w:p>
    <w:sectPr w:rsidR="001C2AB3" w:rsidRPr="007A3CA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CA3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06D1"/>
    <w:rsid w:val="000313B8"/>
    <w:rsid w:val="0003384F"/>
    <w:rsid w:val="000339AD"/>
    <w:rsid w:val="00034707"/>
    <w:rsid w:val="00035094"/>
    <w:rsid w:val="00036863"/>
    <w:rsid w:val="0003785C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3112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59C5"/>
    <w:rsid w:val="00146F5C"/>
    <w:rsid w:val="00147A8C"/>
    <w:rsid w:val="00150F8C"/>
    <w:rsid w:val="001515F7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67F43"/>
    <w:rsid w:val="00170033"/>
    <w:rsid w:val="00172B49"/>
    <w:rsid w:val="001734BF"/>
    <w:rsid w:val="00173F0E"/>
    <w:rsid w:val="00176454"/>
    <w:rsid w:val="001767F5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97832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AB3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48BB"/>
    <w:rsid w:val="0021604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212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389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67A4E"/>
    <w:rsid w:val="00467CD5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1787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5F30"/>
    <w:rsid w:val="004D6BE8"/>
    <w:rsid w:val="004D796F"/>
    <w:rsid w:val="004E00A4"/>
    <w:rsid w:val="004E126F"/>
    <w:rsid w:val="004E1EBE"/>
    <w:rsid w:val="004E2943"/>
    <w:rsid w:val="004E2F55"/>
    <w:rsid w:val="004E48C5"/>
    <w:rsid w:val="004E519C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266B"/>
    <w:rsid w:val="00553282"/>
    <w:rsid w:val="0056090D"/>
    <w:rsid w:val="0056189E"/>
    <w:rsid w:val="005629CF"/>
    <w:rsid w:val="005630E8"/>
    <w:rsid w:val="00563B1D"/>
    <w:rsid w:val="00563F67"/>
    <w:rsid w:val="005645D9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6271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1EE"/>
    <w:rsid w:val="0066536D"/>
    <w:rsid w:val="00665E2F"/>
    <w:rsid w:val="00666EF6"/>
    <w:rsid w:val="00667354"/>
    <w:rsid w:val="0066785F"/>
    <w:rsid w:val="00674188"/>
    <w:rsid w:val="00675A7D"/>
    <w:rsid w:val="0067724E"/>
    <w:rsid w:val="0067764C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6D60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2C34"/>
    <w:rsid w:val="00763E70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CA3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B29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42F7"/>
    <w:rsid w:val="00844371"/>
    <w:rsid w:val="00844C19"/>
    <w:rsid w:val="008468B8"/>
    <w:rsid w:val="008473D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1FC1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D76AB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4D00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02DC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C90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22D7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4CD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05F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D22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0E8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15FF7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886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CD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3C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3C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A3CA3"/>
    <w:rPr>
      <w:rFonts w:ascii="Cambria" w:hAnsi="Cambria" w:cs="Times New Roman"/>
      <w:b/>
      <w:bCs/>
      <w:color w:val="4F81BD"/>
    </w:rPr>
  </w:style>
  <w:style w:type="character" w:styleId="Strong">
    <w:name w:val="Strong"/>
    <w:basedOn w:val="DefaultParagraphFont"/>
    <w:uiPriority w:val="99"/>
    <w:qFormat/>
    <w:rsid w:val="007A3CA3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3C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6651EE"/>
  </w:style>
  <w:style w:type="character" w:styleId="Hyperlink">
    <w:name w:val="Hyperlink"/>
    <w:basedOn w:val="DefaultParagraphFont"/>
    <w:uiPriority w:val="99"/>
    <w:rsid w:val="000E311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sad40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136</Words>
  <Characters>776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-</cp:lastModifiedBy>
  <cp:revision>3</cp:revision>
  <dcterms:created xsi:type="dcterms:W3CDTF">2021-01-20T10:20:00Z</dcterms:created>
  <dcterms:modified xsi:type="dcterms:W3CDTF">2021-01-20T09:48:00Z</dcterms:modified>
</cp:coreProperties>
</file>